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7417" w14:textId="77777777" w:rsidR="009419F3" w:rsidRDefault="009419F3" w:rsidP="009419F3">
      <w:pPr>
        <w:jc w:val="center"/>
        <w:rPr>
          <w:rFonts w:ascii="黑体" w:eastAsia="黑体" w:hAnsi="黑体" w:cs="思源黑体 ExtraLight"/>
          <w:sz w:val="34"/>
          <w:szCs w:val="34"/>
        </w:rPr>
      </w:pPr>
      <w:r>
        <w:rPr>
          <w:rFonts w:ascii="黑体" w:eastAsia="黑体" w:hAnsi="黑体" w:cs="思源黑体 ExtraLight" w:hint="eastAsia"/>
          <w:sz w:val="34"/>
          <w:szCs w:val="34"/>
        </w:rPr>
        <w:t>2026-2027学年</w:t>
      </w:r>
      <w:r w:rsidR="00B631B7" w:rsidRPr="00B631B7">
        <w:rPr>
          <w:rFonts w:ascii="黑体" w:eastAsia="黑体" w:hAnsi="黑体" w:cs="思源黑体 ExtraLight" w:hint="eastAsia"/>
          <w:sz w:val="34"/>
          <w:szCs w:val="34"/>
        </w:rPr>
        <w:t>青岛软件学院、计算机科学</w:t>
      </w:r>
    </w:p>
    <w:p w14:paraId="548BFCC6" w14:textId="6A0748D8" w:rsidR="00295151" w:rsidRPr="009419F3" w:rsidRDefault="00B631B7" w:rsidP="009419F3">
      <w:pPr>
        <w:jc w:val="center"/>
        <w:rPr>
          <w:rFonts w:ascii="黑体" w:eastAsia="黑体" w:hAnsi="黑体" w:cs="思源黑体 ExtraLight" w:hint="eastAsia"/>
          <w:sz w:val="34"/>
          <w:szCs w:val="34"/>
        </w:rPr>
      </w:pPr>
      <w:r w:rsidRPr="00B631B7">
        <w:rPr>
          <w:rFonts w:ascii="黑体" w:eastAsia="黑体" w:hAnsi="黑体" w:cs="思源黑体 ExtraLight" w:hint="eastAsia"/>
          <w:sz w:val="34"/>
          <w:szCs w:val="34"/>
        </w:rPr>
        <w:t>与技术学院</w:t>
      </w:r>
      <w:r w:rsidR="00000000" w:rsidRPr="00B631B7">
        <w:rPr>
          <w:rFonts w:ascii="黑体" w:eastAsia="黑体" w:hAnsi="黑体" w:cs="思源黑体 ExtraLight" w:hint="eastAsia"/>
          <w:sz w:val="34"/>
          <w:szCs w:val="34"/>
        </w:rPr>
        <w:t>传媒中心</w:t>
      </w:r>
      <w:r w:rsidR="00ED1020">
        <w:rPr>
          <w:rFonts w:ascii="黑体" w:eastAsia="黑体" w:hAnsi="黑体" w:cs="思源黑体 ExtraLight" w:hint="eastAsia"/>
          <w:sz w:val="34"/>
          <w:szCs w:val="34"/>
        </w:rPr>
        <w:t>纳新</w:t>
      </w:r>
      <w:r w:rsidR="00000000" w:rsidRPr="00B631B7">
        <w:rPr>
          <w:rFonts w:ascii="黑体" w:eastAsia="黑体" w:hAnsi="黑体" w:cs="思源黑体 ExtraLight" w:hint="eastAsia"/>
          <w:sz w:val="34"/>
          <w:szCs w:val="34"/>
        </w:rPr>
        <w:t>报名表</w:t>
      </w:r>
    </w:p>
    <w:tbl>
      <w:tblPr>
        <w:tblStyle w:val="a4"/>
        <w:tblW w:w="9104" w:type="dxa"/>
        <w:jc w:val="center"/>
        <w:tblLook w:val="04A0" w:firstRow="1" w:lastRow="0" w:firstColumn="1" w:lastColumn="0" w:noHBand="0" w:noVBand="1"/>
      </w:tblPr>
      <w:tblGrid>
        <w:gridCol w:w="1657"/>
        <w:gridCol w:w="2302"/>
        <w:gridCol w:w="426"/>
        <w:gridCol w:w="992"/>
        <w:gridCol w:w="1559"/>
        <w:gridCol w:w="647"/>
        <w:gridCol w:w="487"/>
        <w:gridCol w:w="1034"/>
      </w:tblGrid>
      <w:tr w:rsidR="00B631B7" w:rsidRPr="00BB302D" w14:paraId="5BDD4FA4" w14:textId="77777777" w:rsidTr="00850C0C">
        <w:trPr>
          <w:trHeight w:val="485"/>
          <w:jc w:val="center"/>
        </w:trPr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7BB6" w14:textId="080D51F9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 xml:space="preserve">姓  </w:t>
            </w:r>
            <w:r w:rsidR="00850C0C"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 xml:space="preserve"> </w:t>
            </w: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 xml:space="preserve"> 名</w:t>
            </w:r>
          </w:p>
        </w:tc>
        <w:tc>
          <w:tcPr>
            <w:tcW w:w="23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78CF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D329" w14:textId="1967A42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出生年月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FBEC4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5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1D07E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照片</w:t>
            </w:r>
          </w:p>
        </w:tc>
      </w:tr>
      <w:tr w:rsidR="00B631B7" w:rsidRPr="00BB302D" w14:paraId="6352839E" w14:textId="77777777" w:rsidTr="00850C0C">
        <w:trPr>
          <w:trHeight w:val="495"/>
          <w:jc w:val="center"/>
        </w:trPr>
        <w:tc>
          <w:tcPr>
            <w:tcW w:w="1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EB13" w14:textId="4FB5AF2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性</w:t>
            </w:r>
            <w:r w:rsidR="00850C0C"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 xml:space="preserve">    </w:t>
            </w: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别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AE23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1556" w14:textId="4D3D9CD0" w:rsidR="00B631B7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民    族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F4A19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EE1AE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  <w:tr w:rsidR="00B631B7" w:rsidRPr="00BB302D" w14:paraId="2D0313B0" w14:textId="77777777" w:rsidTr="00850C0C">
        <w:trPr>
          <w:trHeight w:val="505"/>
          <w:jc w:val="center"/>
        </w:trPr>
        <w:tc>
          <w:tcPr>
            <w:tcW w:w="1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833C" w14:textId="15A985F4" w:rsidR="00B631B7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政治面貌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76CE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9241" w14:textId="07F72094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专业班级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7D904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D4A2A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  <w:tr w:rsidR="00B631B7" w:rsidRPr="00BB302D" w14:paraId="139D6DF5" w14:textId="77777777" w:rsidTr="00850C0C">
        <w:trPr>
          <w:trHeight w:val="515"/>
          <w:jc w:val="center"/>
        </w:trPr>
        <w:tc>
          <w:tcPr>
            <w:tcW w:w="1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3BB589" w14:textId="6A3BC858" w:rsidR="00B631B7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邮    箱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A1AF99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9F7468" w14:textId="78D48C1C" w:rsidR="00B631B7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联系方式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B0E38" w14:textId="753E264A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  <w:tc>
          <w:tcPr>
            <w:tcW w:w="15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0C62B" w14:textId="77777777" w:rsidR="00B631B7" w:rsidRPr="00850C0C" w:rsidRDefault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  <w:tr w:rsidR="00850C0C" w:rsidRPr="00BB302D" w14:paraId="0CA3087F" w14:textId="77777777" w:rsidTr="00850C0C">
        <w:trPr>
          <w:trHeight w:val="685"/>
          <w:jc w:val="center"/>
        </w:trPr>
        <w:tc>
          <w:tcPr>
            <w:tcW w:w="165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3F5CD99" w14:textId="241221AE" w:rsidR="00850C0C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意向部门</w:t>
            </w:r>
          </w:p>
        </w:tc>
        <w:tc>
          <w:tcPr>
            <w:tcW w:w="2728" w:type="dxa"/>
            <w:gridSpan w:val="2"/>
            <w:tcBorders>
              <w:bottom w:val="single" w:sz="8" w:space="0" w:color="auto"/>
            </w:tcBorders>
            <w:vAlign w:val="center"/>
          </w:tcPr>
          <w:p w14:paraId="60903C2D" w14:textId="0A26AB5C" w:rsidR="00850C0C" w:rsidRPr="00850C0C" w:rsidRDefault="00850C0C" w:rsidP="00850C0C">
            <w:pPr>
              <w:spacing w:line="240" w:lineRule="exact"/>
              <w:jc w:val="left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第一意向：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6954ED" w14:textId="5066931D" w:rsidR="00850C0C" w:rsidRPr="00850C0C" w:rsidRDefault="00850C0C" w:rsidP="00850C0C">
            <w:pPr>
              <w:spacing w:line="240" w:lineRule="exact"/>
              <w:jc w:val="left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第二意向：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1BE88E" w14:textId="77777777" w:rsidR="00850C0C" w:rsidRPr="00850C0C" w:rsidRDefault="00850C0C" w:rsidP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是否服从</w:t>
            </w:r>
          </w:p>
          <w:p w14:paraId="752D1A49" w14:textId="622FC16A" w:rsidR="00850C0C" w:rsidRPr="00850C0C" w:rsidRDefault="00850C0C" w:rsidP="00B631B7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调剂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0EC38" w14:textId="7C8333C9" w:rsidR="00850C0C" w:rsidRPr="00850C0C" w:rsidRDefault="00850C0C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□是</w:t>
            </w: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br/>
              <w:t>□否</w:t>
            </w:r>
          </w:p>
        </w:tc>
      </w:tr>
      <w:tr w:rsidR="00295151" w:rsidRPr="00BB302D" w14:paraId="630AD69C" w14:textId="77777777" w:rsidTr="00D35761">
        <w:trPr>
          <w:cantSplit/>
          <w:trHeight w:val="3184"/>
          <w:jc w:val="center"/>
        </w:trPr>
        <w:tc>
          <w:tcPr>
            <w:tcW w:w="165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B528C06" w14:textId="1279A17F" w:rsidR="00295151" w:rsidRPr="00850C0C" w:rsidRDefault="00B631B7" w:rsidP="00B631B7">
            <w:pPr>
              <w:spacing w:line="360" w:lineRule="auto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个人简介</w:t>
            </w:r>
          </w:p>
        </w:tc>
        <w:tc>
          <w:tcPr>
            <w:tcW w:w="7447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F3FE21" w14:textId="77777777" w:rsidR="00295151" w:rsidRPr="00850C0C" w:rsidRDefault="00295151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  <w:tr w:rsidR="00295151" w:rsidRPr="00BB302D" w14:paraId="4B13F02D" w14:textId="77777777" w:rsidTr="00D35761">
        <w:trPr>
          <w:cantSplit/>
          <w:trHeight w:val="3098"/>
          <w:jc w:val="center"/>
        </w:trPr>
        <w:tc>
          <w:tcPr>
            <w:tcW w:w="165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D054D7" w14:textId="798D8543" w:rsidR="00295151" w:rsidRPr="00850C0C" w:rsidRDefault="00B631B7" w:rsidP="00B631B7">
            <w:pPr>
              <w:spacing w:line="360" w:lineRule="auto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 w:rsidRPr="00850C0C">
              <w:rPr>
                <w:rFonts w:ascii="仿宋_GB2312" w:eastAsia="仿宋_GB2312" w:hAnsiTheme="minorEastAsia" w:cs="思源黑体 ExtraLight" w:hint="eastAsia"/>
                <w:szCs w:val="21"/>
              </w:rPr>
              <w:t>对传媒中心的认识和期望</w:t>
            </w:r>
          </w:p>
        </w:tc>
        <w:tc>
          <w:tcPr>
            <w:tcW w:w="7447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3D363ED" w14:textId="77777777" w:rsidR="00295151" w:rsidRPr="00850C0C" w:rsidRDefault="00295151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  <w:tr w:rsidR="00295151" w:rsidRPr="00BB302D" w14:paraId="514841CC" w14:textId="77777777" w:rsidTr="00850C0C">
        <w:trPr>
          <w:trHeight w:val="2830"/>
          <w:jc w:val="center"/>
        </w:trPr>
        <w:tc>
          <w:tcPr>
            <w:tcW w:w="1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4C3EAE" w14:textId="77777777" w:rsidR="00796C61" w:rsidRDefault="00E004EE">
            <w:pPr>
              <w:spacing w:line="360" w:lineRule="auto"/>
              <w:jc w:val="center"/>
              <w:rPr>
                <w:rFonts w:ascii="仿宋_GB2312" w:eastAsia="仿宋_GB2312" w:hAnsiTheme="minorEastAsia" w:cs="思源黑体 ExtraLight"/>
                <w:szCs w:val="21"/>
              </w:rPr>
            </w:pPr>
            <w:r>
              <w:rPr>
                <w:rFonts w:ascii="仿宋_GB2312" w:eastAsia="仿宋_GB2312" w:hAnsiTheme="minorEastAsia" w:cs="思源黑体 ExtraLight" w:hint="eastAsia"/>
                <w:szCs w:val="21"/>
              </w:rPr>
              <w:t>报名意向部门的原因</w:t>
            </w:r>
          </w:p>
          <w:p w14:paraId="52E263A3" w14:textId="7E2D3FFA" w:rsidR="00295151" w:rsidRPr="00850C0C" w:rsidRDefault="00E3017E">
            <w:pPr>
              <w:spacing w:line="360" w:lineRule="auto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  <w:r>
              <w:rPr>
                <w:rFonts w:ascii="仿宋_GB2312" w:eastAsia="仿宋_GB2312" w:hAnsiTheme="minorEastAsia" w:cs="思源黑体 ExtraLight" w:hint="eastAsia"/>
                <w:szCs w:val="21"/>
              </w:rPr>
              <w:t>以</w:t>
            </w:r>
            <w:r w:rsidR="00796C61">
              <w:rPr>
                <w:rFonts w:ascii="仿宋_GB2312" w:eastAsia="仿宋_GB2312" w:hAnsiTheme="minorEastAsia" w:cs="思源黑体 ExtraLight" w:hint="eastAsia"/>
                <w:szCs w:val="21"/>
              </w:rPr>
              <w:t>及</w:t>
            </w:r>
            <w:r w:rsidR="00E004EE">
              <w:rPr>
                <w:rFonts w:ascii="仿宋_GB2312" w:eastAsia="仿宋_GB2312" w:hAnsiTheme="minorEastAsia" w:cs="思源黑体 ExtraLight" w:hint="eastAsia"/>
                <w:szCs w:val="21"/>
              </w:rPr>
              <w:t>对意向部门的看法</w:t>
            </w:r>
          </w:p>
        </w:tc>
        <w:tc>
          <w:tcPr>
            <w:tcW w:w="7447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3C9E7" w14:textId="77777777" w:rsidR="00295151" w:rsidRPr="00D35761" w:rsidRDefault="00295151">
            <w:pPr>
              <w:spacing w:line="240" w:lineRule="exact"/>
              <w:jc w:val="center"/>
              <w:rPr>
                <w:rFonts w:ascii="仿宋_GB2312" w:eastAsia="仿宋_GB2312" w:hAnsiTheme="minorEastAsia" w:cs="思源黑体 ExtraLight" w:hint="eastAsia"/>
                <w:szCs w:val="21"/>
              </w:rPr>
            </w:pPr>
          </w:p>
        </w:tc>
      </w:tr>
    </w:tbl>
    <w:p w14:paraId="04648A64" w14:textId="77777777" w:rsidR="00850C0C" w:rsidRDefault="00850C0C">
      <w:pPr>
        <w:rPr>
          <w:rFonts w:asciiTheme="minorEastAsia" w:hAnsiTheme="minorEastAsia" w:hint="eastAsia"/>
          <w:sz w:val="24"/>
        </w:rPr>
      </w:pPr>
    </w:p>
    <w:p w14:paraId="2A1EF9D1" w14:textId="03BCFDE2" w:rsidR="00295151" w:rsidRPr="00D35761" w:rsidRDefault="00850C0C">
      <w:pPr>
        <w:rPr>
          <w:rFonts w:ascii="仿宋_GB2312" w:eastAsia="仿宋_GB2312" w:hAnsiTheme="minorEastAsia" w:hint="eastAsia"/>
          <w:sz w:val="24"/>
        </w:rPr>
      </w:pPr>
      <w:r w:rsidRPr="00D35761">
        <w:rPr>
          <w:rFonts w:ascii="仿宋_GB2312" w:eastAsia="仿宋_GB2312" w:hAnsiTheme="minorEastAsia" w:hint="eastAsia"/>
          <w:b/>
          <w:bCs/>
          <w:sz w:val="24"/>
        </w:rPr>
        <w:t>注</w:t>
      </w:r>
      <w:r w:rsidRPr="00D35761">
        <w:rPr>
          <w:rFonts w:ascii="仿宋_GB2312" w:eastAsia="仿宋_GB2312" w:hAnsiTheme="minorEastAsia" w:hint="eastAsia"/>
          <w:sz w:val="24"/>
        </w:rPr>
        <w:t>：可将作品或其它需要展示的内容以附件形式附在本表后</w:t>
      </w:r>
    </w:p>
    <w:sectPr w:rsidR="00295151" w:rsidRPr="00D35761">
      <w:pgSz w:w="11906" w:h="16838"/>
      <w:pgMar w:top="1440" w:right="1463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F5EE" w14:textId="77777777" w:rsidR="00F05B22" w:rsidRDefault="00F05B22" w:rsidP="00B86A9D">
      <w:r>
        <w:separator/>
      </w:r>
    </w:p>
  </w:endnote>
  <w:endnote w:type="continuationSeparator" w:id="0">
    <w:p w14:paraId="072BFB73" w14:textId="77777777" w:rsidR="00F05B22" w:rsidRDefault="00F05B22" w:rsidP="00B8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6834B94-0D9D-4848-95C3-0311D28C2BBE}"/>
    <w:embedBold r:id="rId2" w:fontKey="{B9B1CE3C-D3CA-4567-B6B3-173FDEF3A70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215E9BC-246B-4F4A-BC1C-D71F8F0A28F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284DF7E-C94D-41E0-95A3-BFBA37E510CB}"/>
  </w:font>
  <w:font w:name="思源黑体 ExtraLight">
    <w:altName w:val="黑体"/>
    <w:panose1 w:val="020B0200000000000000"/>
    <w:charset w:val="86"/>
    <w:family w:val="swiss"/>
    <w:notTrueType/>
    <w:pitch w:val="variable"/>
    <w:sig w:usb0="30000287" w:usb1="2BDF3C10" w:usb2="00000016" w:usb3="00000000" w:csb0="002E0107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5E1996BA-CDBF-4331-B6F2-AB38D0E5AD83}"/>
    <w:embedBold r:id="rId6" w:subsetted="1" w:fontKey="{97707831-45A8-4976-8E66-F1E0BF40C07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7F788DB-89F5-4499-B41D-720EB20BA9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BCB7" w14:textId="77777777" w:rsidR="00F05B22" w:rsidRDefault="00F05B22" w:rsidP="00B86A9D">
      <w:r>
        <w:separator/>
      </w:r>
    </w:p>
  </w:footnote>
  <w:footnote w:type="continuationSeparator" w:id="0">
    <w:p w14:paraId="423DB4A2" w14:textId="77777777" w:rsidR="00F05B22" w:rsidRDefault="00F05B22" w:rsidP="00B86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Q3NzkxMDIyODk1NDY5MzlhYzgwYTE4NzM1NWNmNmIifQ=="/>
  </w:docVars>
  <w:rsids>
    <w:rsidRoot w:val="2B7935C0"/>
    <w:rsid w:val="00274C58"/>
    <w:rsid w:val="00295151"/>
    <w:rsid w:val="006C5864"/>
    <w:rsid w:val="00796C61"/>
    <w:rsid w:val="00850C0C"/>
    <w:rsid w:val="009012D6"/>
    <w:rsid w:val="009419F3"/>
    <w:rsid w:val="00B53FF3"/>
    <w:rsid w:val="00B631B7"/>
    <w:rsid w:val="00B86A9D"/>
    <w:rsid w:val="00BB302D"/>
    <w:rsid w:val="00D35761"/>
    <w:rsid w:val="00E004EE"/>
    <w:rsid w:val="00E3017E"/>
    <w:rsid w:val="00ED1020"/>
    <w:rsid w:val="00F05B22"/>
    <w:rsid w:val="2B7935C0"/>
    <w:rsid w:val="33C82F3E"/>
    <w:rsid w:val="4F62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04ED7"/>
  <w15:docId w15:val="{28466F8A-1152-4E34-8320-E1A5BB73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86A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86A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86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86A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461\AppData\Roaming\kingsoft\office6\templates\download\e752acb5-9089-4fe0-9f61-56ecaef0d3fc\&#31038;&#22242;&#25307;&#26032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社团招新报名表.docx</Template>
  <TotalTime>33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WPS_1731394616</dc:creator>
  <cp:lastModifiedBy>贺 王</cp:lastModifiedBy>
  <cp:revision>10</cp:revision>
  <dcterms:created xsi:type="dcterms:W3CDTF">2026-09-15T04:15:00Z</dcterms:created>
  <dcterms:modified xsi:type="dcterms:W3CDTF">2026-09-15T05:00:00Z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8C8270D3E2234BA59B13647BD9FB0BB5_11</vt:lpwstr>
  </property>
  <property fmtid="{D5CDD505-2E9C-101B-9397-08002B2CF9AE}" pid="4" name="KSOTemplateUUID">
    <vt:lpwstr>v1.0_mb_tZ2vSFsXyZPT1z/hutmpkg==</vt:lpwstr>
  </property>
  <property fmtid="{D5CDD505-2E9C-101B-9397-08002B2CF9AE}" pid="5" name="KSOTemplateDocerSaveRecord">
    <vt:lpwstr>eyJoZGlkIjoiNzgxZGY3MDIwYmY0YTA1YWRiZTFkOTFmNmI2NGFjMmMiLCJ1c2VySWQiOiIxNjU2Mzk4ODAzIn0=</vt:lpwstr>
  </property>
</Properties>
</file>